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2D2D">
    <v:background id="_x0000_s1025" o:bwmode="white" fillcolor="#ff2d2d" o:targetscreensize="800,600">
      <v:fill color2="#fbf353" focusposition=".5,.5" focussize="" focus="100%" type="gradientRadial"/>
    </v:background>
  </w:background>
  <w:body>
    <w:p w:rsidR="00474B28" w:rsidRDefault="00474B28" w:rsidP="002B1B3E">
      <w:pPr>
        <w:tabs>
          <w:tab w:val="left" w:pos="0"/>
        </w:tabs>
        <w:ind w:right="-143"/>
        <w:jc w:val="both"/>
      </w:pPr>
      <w:r w:rsidRPr="00F33A81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09.5pt;height:83.25pt;visibility:visible">
            <v:imagedata r:id="rId4" o:title="" croptop="-667f" cropbottom="-941f" cropleft="-231f" cropright="-202f"/>
            <o:lock v:ext="edit" aspectratio="f"/>
          </v:shape>
        </w:pict>
      </w:r>
      <w:r w:rsidRPr="00802B7D">
        <w:rPr>
          <w:b/>
          <w:bCs/>
          <w:i/>
          <w:iCs/>
          <w:sz w:val="28"/>
          <w:szCs w:val="28"/>
        </w:rPr>
        <w:t>Лидия Дмитрие</w:t>
      </w:r>
      <w:r>
        <w:rPr>
          <w:b/>
          <w:bCs/>
          <w:i/>
          <w:iCs/>
          <w:sz w:val="28"/>
          <w:szCs w:val="28"/>
        </w:rPr>
        <w:t>в</w:t>
      </w:r>
      <w:r w:rsidRPr="00802B7D">
        <w:rPr>
          <w:b/>
          <w:bCs/>
          <w:i/>
          <w:iCs/>
          <w:sz w:val="28"/>
          <w:szCs w:val="28"/>
        </w:rPr>
        <w:t>на</w:t>
      </w:r>
      <w:r>
        <w:t>, человек с большой буквы. Если говорить об этом человеке, то можно говорить бесконечно. Лидия Дмитриевна, очень душевный человек. Она любит природу, животных, одним словом всё, что её окружает. Летом, в саду тёти Лиды можно увидеть огромное количество различных ягодных, овощных и фруктовых культур. Зимой и ранней весной, когда птицам и диким животным очень трудно найти себе пищу, Лидия Дмитриевна и тут приходит им на помощь. Ежегодно она подкармливает этих птиц и животных. Такими качествами может обладать только тот, кто всей душой и сердцем живёт не только своей жизнью, но и жизнью окружающего мира.</w:t>
      </w:r>
    </w:p>
    <w:p w:rsidR="00474B28" w:rsidRDefault="00474B28" w:rsidP="002B1B3E">
      <w:pPr>
        <w:tabs>
          <w:tab w:val="left" w:pos="0"/>
        </w:tabs>
        <w:ind w:right="-143"/>
        <w:jc w:val="both"/>
      </w:pPr>
      <w:r w:rsidRPr="00F33A81">
        <w:rPr>
          <w:noProof/>
          <w:lang w:val="en-US"/>
        </w:rPr>
        <w:pict>
          <v:shape id="Рисунок 2" o:spid="_x0000_i1026" type="#_x0000_t75" style="width:120pt;height:90.75pt;visibility:visible">
            <v:imagedata r:id="rId5" o:title=""/>
            <o:lock v:ext="edit" aspectratio="f"/>
          </v:shape>
        </w:pict>
      </w:r>
      <w:r w:rsidRPr="00802B7D">
        <w:rPr>
          <w:b/>
          <w:bCs/>
          <w:i/>
          <w:iCs/>
          <w:sz w:val="28"/>
          <w:szCs w:val="28"/>
        </w:rPr>
        <w:t>Мария Фёдоровна.</w:t>
      </w:r>
      <w:r>
        <w:t xml:space="preserve">               Она как светлый лучик солнца в ненастную погоду. О Добродушность Марии Фёдоровны знаю не только я, о ней знает вся деревня. Если у кого-то, что-то не складывается или случилась беда, первым делом все бегут к ней. Именно Мария Фёдоровна сама пережившая много горестей и огорчений жизни, может дать верный совет и наставить на правильный путь. Тётя Маня никогда, ни о ком не скажет плохого слова, а наоборот, защитит слабых, и заставит задуматься недобродушного. Заботясь о счастье других, она находит своё!</w:t>
      </w:r>
    </w:p>
    <w:p w:rsidR="00474B28" w:rsidRDefault="00474B28" w:rsidP="000B3DA2">
      <w:pPr>
        <w:tabs>
          <w:tab w:val="left" w:pos="0"/>
        </w:tabs>
        <w:ind w:right="-143"/>
      </w:pPr>
    </w:p>
    <w:p w:rsidR="00474B28" w:rsidRDefault="00474B28" w:rsidP="000B3DA2">
      <w:pPr>
        <w:tabs>
          <w:tab w:val="left" w:pos="0"/>
        </w:tabs>
        <w:ind w:right="-143"/>
      </w:pPr>
    </w:p>
    <w:p w:rsidR="00474B28" w:rsidRDefault="00474B28" w:rsidP="000B3DA2">
      <w:pPr>
        <w:tabs>
          <w:tab w:val="left" w:pos="0"/>
        </w:tabs>
        <w:ind w:right="-143"/>
      </w:pPr>
    </w:p>
    <w:p w:rsidR="00474B28" w:rsidRDefault="00474B28" w:rsidP="000B3DA2">
      <w:pPr>
        <w:tabs>
          <w:tab w:val="left" w:pos="0"/>
        </w:tabs>
        <w:ind w:right="-143"/>
      </w:pPr>
    </w:p>
    <w:p w:rsidR="00474B28" w:rsidRDefault="00474B28" w:rsidP="000B3DA2">
      <w:pPr>
        <w:tabs>
          <w:tab w:val="left" w:pos="0"/>
        </w:tabs>
        <w:ind w:right="-143"/>
      </w:pPr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7" type="#_x0000_t158" style="width:258pt;height:1in" fillcolor="#3cf" strokecolor="#009" strokeweight="1pt">
            <v:shadow on="t" color="#009" offset="7pt,-7pt"/>
            <v:textpath style="font-family:&quot;Impact&quot;;v-text-spacing:52429f;v-text-kern:t" trim="t" fitpath="t" xscale="f" string="Мои родные подопечные!"/>
          </v:shape>
        </w:pict>
      </w:r>
    </w:p>
    <w:p w:rsidR="00474B28" w:rsidRDefault="00474B28" w:rsidP="000B3DA2">
      <w:pPr>
        <w:tabs>
          <w:tab w:val="left" w:pos="0"/>
        </w:tabs>
        <w:ind w:right="-143"/>
      </w:pPr>
    </w:p>
    <w:p w:rsidR="00474B28" w:rsidRDefault="00474B28" w:rsidP="000B3DA2">
      <w:pPr>
        <w:tabs>
          <w:tab w:val="left" w:pos="0"/>
        </w:tabs>
        <w:ind w:right="-143"/>
      </w:pPr>
    </w:p>
    <w:p w:rsidR="00474B28" w:rsidRDefault="00474B28" w:rsidP="000B3DA2">
      <w:pPr>
        <w:tabs>
          <w:tab w:val="left" w:pos="0"/>
        </w:tabs>
        <w:ind w:right="-143"/>
      </w:pPr>
    </w:p>
    <w:p w:rsidR="00474B28" w:rsidRDefault="00474B28" w:rsidP="000B3DA2">
      <w:pPr>
        <w:tabs>
          <w:tab w:val="left" w:pos="0"/>
        </w:tabs>
        <w:ind w:right="-143"/>
      </w:pPr>
      <w:r w:rsidRPr="00F33A81">
        <w:rPr>
          <w:noProof/>
          <w:lang w:val="en-US"/>
        </w:rPr>
        <w:pict>
          <v:shape id="Рисунок 6" o:spid="_x0000_i1028" type="#_x0000_t75" style="width:267pt;height:200.25pt;visibility:visible">
            <v:imagedata r:id="rId6" o:title="" croptop="-281f" cropbottom="-364f" cropleft="-99f" cropright="-99f"/>
            <o:lock v:ext="edit" aspectratio="f"/>
          </v:shape>
        </w:pict>
      </w:r>
    </w:p>
    <w:p w:rsidR="00474B28" w:rsidRDefault="00474B28" w:rsidP="000B3DA2">
      <w:pPr>
        <w:tabs>
          <w:tab w:val="left" w:pos="0"/>
        </w:tabs>
        <w:ind w:right="-143"/>
      </w:pPr>
    </w:p>
    <w:p w:rsidR="00474B28" w:rsidRDefault="00474B28" w:rsidP="000B3DA2">
      <w:pPr>
        <w:tabs>
          <w:tab w:val="left" w:pos="0"/>
        </w:tabs>
        <w:ind w:right="-143"/>
      </w:pPr>
    </w:p>
    <w:p w:rsidR="00474B28" w:rsidRDefault="00474B28" w:rsidP="002B1B3E">
      <w:pPr>
        <w:tabs>
          <w:tab w:val="left" w:pos="0"/>
        </w:tabs>
        <w:ind w:right="46"/>
        <w:jc w:val="both"/>
      </w:pPr>
      <w:r w:rsidRPr="00F33A81">
        <w:rPr>
          <w:noProof/>
          <w:lang w:val="en-US"/>
        </w:rPr>
        <w:pict>
          <v:shape id="Рисунок 3" o:spid="_x0000_i1029" type="#_x0000_t75" style="width:109.5pt;height:83.25pt;visibility:visible">
            <v:imagedata r:id="rId7" o:title="" croptop="-667f" cropbottom="-941f" cropleft="-231f" cropright="-202f"/>
            <o:lock v:ext="edit" aspectratio="f"/>
          </v:shape>
        </w:pict>
      </w:r>
      <w:r w:rsidRPr="00802B7D">
        <w:rPr>
          <w:b/>
          <w:bCs/>
          <w:i/>
          <w:iCs/>
          <w:sz w:val="28"/>
          <w:szCs w:val="28"/>
        </w:rPr>
        <w:t>Нина Александровна</w:t>
      </w:r>
      <w:r>
        <w:t>-      это человек, который всего в этой жизни добился сам. Она имеет характер человека - командира. Именно благодаря этому качеству, Нину Александровну уважают и ценят все, кто  её знают. Если Нина Александровна задумала что-то сделать, то она обязательно доведет это дело до конца. Требовательность, справедливость и умение добиваться своей цели, главная причина всех достижений Нины Александровны. Благодаря таким людям, мы живём в большой и могучей стране!</w:t>
      </w:r>
    </w:p>
    <w:p w:rsidR="00474B28" w:rsidRDefault="00474B28" w:rsidP="002B1B3E">
      <w:pPr>
        <w:tabs>
          <w:tab w:val="left" w:pos="0"/>
        </w:tabs>
        <w:ind w:right="46"/>
        <w:jc w:val="both"/>
      </w:pPr>
      <w:r w:rsidRPr="00F33A81">
        <w:rPr>
          <w:noProof/>
          <w:lang w:val="en-US"/>
        </w:rPr>
        <w:pict>
          <v:shape id="Рисунок 4" o:spid="_x0000_i1030" type="#_x0000_t75" style="width:120pt;height:90.75pt;visibility:visible">
            <v:imagedata r:id="rId8" o:title=""/>
            <o:lock v:ext="edit" aspectratio="f"/>
          </v:shape>
        </w:pict>
      </w:r>
      <w:r w:rsidRPr="00802B7D">
        <w:rPr>
          <w:b/>
          <w:bCs/>
          <w:i/>
          <w:iCs/>
          <w:sz w:val="28"/>
          <w:szCs w:val="28"/>
        </w:rPr>
        <w:t>Талип Гараевич</w:t>
      </w:r>
      <w:r>
        <w:t xml:space="preserve"> -                   это   человек, который, несмотря на трудности жизни, находит в себе силы на прекрасные моменты жизни и на красоту окружающего его мира. Красоту он наводит сам. Я была удивлена, когда впервые пришла к ним домой. Талип Гараевич очень любит цветы, и именно по этой причине у него дома нет ни единого уголка, где нет цветов. Он сам ухаживает за ними. Поливает их, обрабатывает почву и разговаривает с ними, как с живыми людьми. Не каждый мужчина способен на столь трепетное и требующего много внимания дело.</w:t>
      </w:r>
    </w:p>
    <w:sectPr w:rsidR="00474B28" w:rsidSect="00802B7D">
      <w:pgSz w:w="16838" w:h="11906" w:orient="landscape"/>
      <w:pgMar w:top="426" w:right="395" w:bottom="284" w:left="284" w:header="708" w:footer="708" w:gutter="0"/>
      <w:cols w:num="3" w:space="7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05D1"/>
    <w:rsid w:val="000205D1"/>
    <w:rsid w:val="000B3DA2"/>
    <w:rsid w:val="002B1B3E"/>
    <w:rsid w:val="00474B28"/>
    <w:rsid w:val="004E123D"/>
    <w:rsid w:val="0052590A"/>
    <w:rsid w:val="006E3A61"/>
    <w:rsid w:val="00785E5C"/>
    <w:rsid w:val="007C07D4"/>
    <w:rsid w:val="00801FC1"/>
    <w:rsid w:val="00802B7D"/>
    <w:rsid w:val="00902B40"/>
    <w:rsid w:val="00A771DB"/>
    <w:rsid w:val="00BE428F"/>
    <w:rsid w:val="00C63DAD"/>
    <w:rsid w:val="00CF055F"/>
    <w:rsid w:val="00DD3B3A"/>
    <w:rsid w:val="00E92333"/>
    <w:rsid w:val="00F33A81"/>
    <w:rsid w:val="00F866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3DAD"/>
    <w:pPr>
      <w:spacing w:after="200" w:line="276" w:lineRule="auto"/>
    </w:pPr>
    <w:rPr>
      <w:rFonts w:cs="Calibri"/>
      <w:lang w:val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85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85E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65</TotalTime>
  <Pages>1</Pages>
  <Words>327</Words>
  <Characters>1870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Фания</dc:creator>
  <cp:keywords/>
  <dc:description/>
  <cp:lastModifiedBy>CSON</cp:lastModifiedBy>
  <cp:revision>5</cp:revision>
  <dcterms:created xsi:type="dcterms:W3CDTF">2013-09-24T16:55:00Z</dcterms:created>
  <dcterms:modified xsi:type="dcterms:W3CDTF">2013-09-25T05:49:00Z</dcterms:modified>
</cp:coreProperties>
</file>